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7ECE" w:rsidRDefault="00F52138">
      <w:bookmarkStart w:id="0" w:name="_GoBack"/>
      <w:bookmarkEnd w:id="0"/>
      <w:r>
        <w:t>Books recommended to Aid Leap when compiling top 10 books on humanitarian aid list:</w:t>
      </w:r>
    </w:p>
    <w:p w:rsidR="00F52138" w:rsidRPr="00F52138" w:rsidRDefault="00F52138">
      <w:pPr>
        <w:rPr>
          <w:b/>
        </w:rPr>
      </w:pPr>
      <w:r>
        <w:rPr>
          <w:b/>
        </w:rPr>
        <w:t xml:space="preserve">Book Title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Author</w:t>
      </w:r>
    </w:p>
    <w:tbl>
      <w:tblPr>
        <w:tblW w:w="6794" w:type="dxa"/>
        <w:tblInd w:w="93" w:type="dxa"/>
        <w:tblLook w:val="04A0" w:firstRow="1" w:lastRow="0" w:firstColumn="1" w:lastColumn="0" w:noHBand="0" w:noVBand="1"/>
      </w:tblPr>
      <w:tblGrid>
        <w:gridCol w:w="4834"/>
        <w:gridCol w:w="1960"/>
      </w:tblGrid>
      <w:tr w:rsidR="00F52138" w:rsidRPr="00F52138" w:rsidTr="00F52138">
        <w:trPr>
          <w:trHeight w:val="300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Humanitarian Negotiations Revealed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MSF</w:t>
            </w:r>
          </w:p>
        </w:tc>
      </w:tr>
      <w:tr w:rsidR="00F52138" w:rsidRPr="00F52138" w:rsidTr="00F52138">
        <w:trPr>
          <w:trHeight w:val="300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A Problem from Hell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Samantha Power</w:t>
            </w:r>
          </w:p>
        </w:tc>
      </w:tr>
      <w:tr w:rsidR="00F52138" w:rsidRPr="00F52138" w:rsidTr="00F52138">
        <w:trPr>
          <w:trHeight w:val="300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Cause Celeb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Helen Fielding</w:t>
            </w:r>
          </w:p>
        </w:tc>
      </w:tr>
      <w:tr w:rsidR="00F52138" w:rsidRPr="00F52138" w:rsidTr="00F52138">
        <w:trPr>
          <w:trHeight w:val="300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An Imperfect Offering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James </w:t>
            </w:r>
            <w:proofErr w:type="spellStart"/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Orbinski</w:t>
            </w:r>
            <w:proofErr w:type="spellEnd"/>
          </w:p>
        </w:tc>
      </w:tr>
      <w:tr w:rsidR="00F52138" w:rsidRPr="00F52138" w:rsidTr="00F52138">
        <w:trPr>
          <w:trHeight w:val="300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Famine Crimes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Alex de Waal</w:t>
            </w:r>
          </w:p>
        </w:tc>
      </w:tr>
      <w:tr w:rsidR="00F52138" w:rsidRPr="00F52138" w:rsidTr="00F52138">
        <w:trPr>
          <w:trHeight w:val="600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proofErr w:type="spellStart"/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NGOization</w:t>
            </w:r>
            <w:proofErr w:type="spellEnd"/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: Complicity, Contradictions and Prospects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Aziz </w:t>
            </w:r>
            <w:proofErr w:type="spellStart"/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Choudry</w:t>
            </w:r>
            <w:proofErr w:type="spellEnd"/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, Dip Kapoor</w:t>
            </w:r>
          </w:p>
        </w:tc>
      </w:tr>
      <w:tr w:rsidR="00F52138" w:rsidRPr="00F52138" w:rsidTr="00F52138">
        <w:trPr>
          <w:trHeight w:val="600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Killing with Kindness: Haiti, International Aid and NGOs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Mark </w:t>
            </w:r>
            <w:proofErr w:type="spellStart"/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Schuller</w:t>
            </w:r>
            <w:proofErr w:type="spellEnd"/>
          </w:p>
        </w:tc>
      </w:tr>
      <w:tr w:rsidR="00F52138" w:rsidRPr="00F52138" w:rsidTr="00F52138">
        <w:trPr>
          <w:trHeight w:val="300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Microfinance and its discontents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proofErr w:type="spellStart"/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Lamia</w:t>
            </w:r>
            <w:proofErr w:type="spellEnd"/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Karim</w:t>
            </w:r>
          </w:p>
        </w:tc>
      </w:tr>
      <w:tr w:rsidR="00F52138" w:rsidRPr="00F52138" w:rsidTr="00F52138">
        <w:trPr>
          <w:trHeight w:val="300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Why doesn't microfinance work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Milford Bateman</w:t>
            </w:r>
          </w:p>
        </w:tc>
      </w:tr>
      <w:tr w:rsidR="00F52138" w:rsidRPr="00F52138" w:rsidTr="00F52138">
        <w:trPr>
          <w:trHeight w:val="300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The Aid Chain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Tina Wallace</w:t>
            </w:r>
          </w:p>
        </w:tc>
      </w:tr>
      <w:tr w:rsidR="00F52138" w:rsidRPr="00F52138" w:rsidTr="00F52138">
        <w:trPr>
          <w:trHeight w:val="300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Imperialism and NGOs in Latin America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James </w:t>
            </w:r>
            <w:proofErr w:type="spellStart"/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Petras</w:t>
            </w:r>
            <w:proofErr w:type="spellEnd"/>
          </w:p>
        </w:tc>
      </w:tr>
      <w:tr w:rsidR="00F52138" w:rsidRPr="00F52138" w:rsidTr="00F52138">
        <w:trPr>
          <w:trHeight w:val="300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Development Hegemony: NGOs and the State in India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proofErr w:type="spellStart"/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Sangeeta</w:t>
            </w:r>
            <w:proofErr w:type="spellEnd"/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</w:t>
            </w:r>
            <w:proofErr w:type="spellStart"/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Kamat</w:t>
            </w:r>
            <w:proofErr w:type="spellEnd"/>
          </w:p>
        </w:tc>
      </w:tr>
      <w:tr w:rsidR="00F52138" w:rsidRPr="00F52138" w:rsidTr="00F52138">
        <w:trPr>
          <w:trHeight w:val="300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Planet of Slums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Mike Davis</w:t>
            </w:r>
          </w:p>
        </w:tc>
      </w:tr>
      <w:tr w:rsidR="00F52138" w:rsidRPr="00F52138" w:rsidTr="00F52138">
        <w:trPr>
          <w:trHeight w:val="640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Paved with Good Intentions: Canada's development NGOs from idealism to imperialism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Nikolas Barry-Shaw and </w:t>
            </w:r>
            <w:proofErr w:type="spellStart"/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Dru</w:t>
            </w:r>
            <w:proofErr w:type="spellEnd"/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</w:t>
            </w:r>
            <w:proofErr w:type="spellStart"/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Oja</w:t>
            </w:r>
            <w:proofErr w:type="spellEnd"/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Jay</w:t>
            </w:r>
          </w:p>
        </w:tc>
      </w:tr>
      <w:tr w:rsidR="00F52138" w:rsidRPr="00F52138" w:rsidTr="00F52138">
        <w:trPr>
          <w:trHeight w:val="300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Zen under Fire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: How I found peace in the midst of war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  <w:hyperlink r:id="rId5" w:history="1">
              <w:r w:rsidRPr="00F52138">
                <w:rPr>
                  <w:rFonts w:ascii="Calibri" w:eastAsia="Times New Roman" w:hAnsi="Calibri" w:cs="Times New Roman"/>
                  <w:color w:val="000000"/>
                  <w:lang w:eastAsia="en-GB"/>
                </w:rPr>
                <w:t>Marianne Elliott</w:t>
              </w:r>
            </w:hyperlink>
          </w:p>
        </w:tc>
      </w:tr>
      <w:tr w:rsidR="00F52138" w:rsidRPr="00F52138" w:rsidTr="00F52138">
        <w:trPr>
          <w:trHeight w:val="300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The Quiet American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Graham Greene</w:t>
            </w:r>
          </w:p>
        </w:tc>
      </w:tr>
      <w:tr w:rsidR="00F52138" w:rsidRPr="00F52138" w:rsidTr="00F52138">
        <w:trPr>
          <w:trHeight w:val="300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Burmese Days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George Orwell</w:t>
            </w:r>
          </w:p>
        </w:tc>
      </w:tr>
      <w:tr w:rsidR="00F52138" w:rsidRPr="00F52138" w:rsidTr="00F52138">
        <w:trPr>
          <w:trHeight w:val="300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Chasing Chaos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Jessica Alexander</w:t>
            </w:r>
          </w:p>
        </w:tc>
      </w:tr>
      <w:tr w:rsidR="00F52138" w:rsidRPr="00F52138" w:rsidTr="00F52138">
        <w:trPr>
          <w:trHeight w:val="300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The Golden Fleece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Antonio </w:t>
            </w:r>
            <w:proofErr w:type="spellStart"/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Donini</w:t>
            </w:r>
            <w:proofErr w:type="spellEnd"/>
          </w:p>
        </w:tc>
      </w:tr>
      <w:tr w:rsidR="00F52138" w:rsidRPr="00F52138" w:rsidTr="00F52138">
        <w:trPr>
          <w:trHeight w:val="300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Backstabbing for Beginners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: My crash course in International Diplomacy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 Michael </w:t>
            </w:r>
            <w:proofErr w:type="spellStart"/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Soussan</w:t>
            </w:r>
            <w:proofErr w:type="spellEnd"/>
          </w:p>
        </w:tc>
      </w:tr>
      <w:tr w:rsidR="00F52138" w:rsidRPr="00F52138" w:rsidTr="00F52138">
        <w:trPr>
          <w:trHeight w:val="300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A Complicated War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: The harrowing of Mozambique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  <w:hyperlink r:id="rId6" w:history="1">
              <w:r w:rsidRPr="00F52138">
                <w:rPr>
                  <w:rFonts w:ascii="Calibri" w:eastAsia="Times New Roman" w:hAnsi="Calibri" w:cs="Times New Roman"/>
                  <w:color w:val="000000"/>
                  <w:lang w:eastAsia="en-GB"/>
                </w:rPr>
                <w:t>William Finnegan</w:t>
              </w:r>
            </w:hyperlink>
          </w:p>
        </w:tc>
      </w:tr>
      <w:tr w:rsidR="00F52138" w:rsidRPr="00F52138" w:rsidTr="00F52138">
        <w:trPr>
          <w:trHeight w:val="300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We Wish to Inform You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That Tomorrow We Will Be Killed With Our Families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Philip </w:t>
            </w:r>
            <w:proofErr w:type="spellStart"/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Gourevitch</w:t>
            </w:r>
            <w:proofErr w:type="spellEnd"/>
          </w:p>
        </w:tc>
      </w:tr>
      <w:tr w:rsidR="00F52138" w:rsidRPr="00F52138" w:rsidTr="00F52138">
        <w:trPr>
          <w:trHeight w:val="300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Road to Hell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: The ravaging effects of foreign aid and international charity 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Michael Maren</w:t>
            </w:r>
          </w:p>
        </w:tc>
      </w:tr>
      <w:tr w:rsidR="00F52138" w:rsidRPr="00F52138" w:rsidTr="00F52138">
        <w:trPr>
          <w:trHeight w:val="300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Desire for Development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: </w:t>
            </w:r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Whiteness, Gender, and the Helping Imperative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Barbara Heron</w:t>
            </w:r>
          </w:p>
        </w:tc>
      </w:tr>
      <w:tr w:rsidR="00F52138" w:rsidRPr="00F52138" w:rsidTr="00F52138">
        <w:trPr>
          <w:trHeight w:val="300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Disastrous Passion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: A humanitarian romance novel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J.</w:t>
            </w:r>
          </w:p>
        </w:tc>
      </w:tr>
      <w:tr w:rsidR="00F52138" w:rsidRPr="00F52138" w:rsidTr="00F52138">
        <w:trPr>
          <w:trHeight w:val="300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138" w:rsidRPr="00F52138" w:rsidRDefault="00AB433F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hyperlink r:id="rId7" w:history="1">
              <w:r w:rsidR="00F52138" w:rsidRPr="00F52138">
                <w:rPr>
                  <w:rFonts w:ascii="Calibri" w:eastAsia="Times New Roman" w:hAnsi="Calibri" w:cs="Times New Roman"/>
                  <w:color w:val="000000"/>
                  <w:lang w:eastAsia="en-GB"/>
                </w:rPr>
                <w:t>Missionary, Mercenary, Mystic, Misfit</w:t>
              </w:r>
            </w:hyperlink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J.</w:t>
            </w:r>
          </w:p>
        </w:tc>
      </w:tr>
      <w:tr w:rsidR="00F52138" w:rsidRPr="00F52138" w:rsidTr="00F52138">
        <w:trPr>
          <w:trHeight w:val="300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The Brother's War: Biafra and Nigeria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John de St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Jorre</w:t>
            </w:r>
            <w:proofErr w:type="spellEnd"/>
          </w:p>
        </w:tc>
      </w:tr>
      <w:tr w:rsidR="00F52138" w:rsidRPr="00F52138" w:rsidTr="00F52138">
        <w:trPr>
          <w:trHeight w:val="600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The Dark Sides of Virtue: Reassessing International Humanitarianism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David Kennedy</w:t>
            </w:r>
          </w:p>
        </w:tc>
      </w:tr>
      <w:tr w:rsidR="00F52138" w:rsidRPr="00F52138" w:rsidTr="00F52138">
        <w:trPr>
          <w:trHeight w:val="300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Do No Harm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Mary Anderson</w:t>
            </w:r>
          </w:p>
        </w:tc>
      </w:tr>
      <w:tr w:rsidR="00F52138" w:rsidRPr="00F52138" w:rsidTr="00F52138">
        <w:trPr>
          <w:trHeight w:val="300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Poverty and Famines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proofErr w:type="spellStart"/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Amartya</w:t>
            </w:r>
            <w:proofErr w:type="spellEnd"/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Sen</w:t>
            </w:r>
          </w:p>
        </w:tc>
      </w:tr>
      <w:tr w:rsidR="00F52138" w:rsidRPr="00F52138" w:rsidTr="00F52138">
        <w:trPr>
          <w:trHeight w:val="300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Famine that Kills: Darfur, Sudan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Alex de Waal</w:t>
            </w:r>
          </w:p>
        </w:tc>
      </w:tr>
      <w:tr w:rsidR="00F52138" w:rsidRPr="00F52138" w:rsidTr="00F52138">
        <w:trPr>
          <w:trHeight w:val="300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Mountain beyond Mountains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Tracey Kidder</w:t>
            </w:r>
          </w:p>
        </w:tc>
      </w:tr>
      <w:tr w:rsidR="00F52138" w:rsidRPr="00F52138" w:rsidTr="00F52138">
        <w:trPr>
          <w:trHeight w:val="300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Essays in Humanitarian Action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Hugo Slim</w:t>
            </w:r>
          </w:p>
        </w:tc>
      </w:tr>
      <w:tr w:rsidR="00F52138" w:rsidRPr="00F52138" w:rsidTr="00F52138">
        <w:trPr>
          <w:trHeight w:val="600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lastRenderedPageBreak/>
              <w:t>Killing Civilians: Method, Madness and Morality in War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Hugo Slim</w:t>
            </w:r>
          </w:p>
        </w:tc>
      </w:tr>
      <w:tr w:rsidR="00F52138" w:rsidRPr="00F52138" w:rsidTr="00F52138">
        <w:trPr>
          <w:trHeight w:val="300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Aid on the Edge of Chaos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Ben </w:t>
            </w:r>
            <w:proofErr w:type="spellStart"/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Ramalingam</w:t>
            </w:r>
            <w:proofErr w:type="spellEnd"/>
          </w:p>
        </w:tc>
      </w:tr>
      <w:tr w:rsidR="00F52138" w:rsidRPr="00F52138" w:rsidTr="00F52138">
        <w:trPr>
          <w:trHeight w:val="300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138" w:rsidRPr="00F52138" w:rsidRDefault="00DD2F09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A Long Way Gone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138" w:rsidRPr="00F52138" w:rsidRDefault="00F52138" w:rsidP="00F521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Ismael </w:t>
            </w:r>
            <w:proofErr w:type="spellStart"/>
            <w:r w:rsidRPr="00F52138">
              <w:rPr>
                <w:rFonts w:ascii="Calibri" w:eastAsia="Times New Roman" w:hAnsi="Calibri" w:cs="Times New Roman"/>
                <w:color w:val="000000"/>
                <w:lang w:eastAsia="en-GB"/>
              </w:rPr>
              <w:t>Beah</w:t>
            </w:r>
            <w:proofErr w:type="spellEnd"/>
          </w:p>
        </w:tc>
      </w:tr>
      <w:tr w:rsidR="00DD2F09" w:rsidRPr="00F52138" w:rsidTr="00DD2F09">
        <w:trPr>
          <w:trHeight w:val="300"/>
        </w:trPr>
        <w:tc>
          <w:tcPr>
            <w:tcW w:w="4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2F09" w:rsidRPr="00F52138" w:rsidRDefault="00DD2F09" w:rsidP="008A3F4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Living and Dying with Dogs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2F09" w:rsidRPr="00F52138" w:rsidRDefault="00DD2F09" w:rsidP="008A3F4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Duke Miller</w:t>
            </w:r>
          </w:p>
        </w:tc>
      </w:tr>
    </w:tbl>
    <w:p w:rsidR="00F52138" w:rsidRDefault="00F52138"/>
    <w:p w:rsidR="00DD2F09" w:rsidRDefault="00DD2F09">
      <w:r>
        <w:t>Please note that these were suggested to us and we are not at this point able to comment on the value of them all.</w:t>
      </w:r>
    </w:p>
    <w:sectPr w:rsidR="00DD2F0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2138"/>
    <w:rsid w:val="00514A0B"/>
    <w:rsid w:val="00797ECE"/>
    <w:rsid w:val="00AB433F"/>
    <w:rsid w:val="00DD2F09"/>
    <w:rsid w:val="00F52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52138"/>
    <w:rPr>
      <w:color w:val="004B91"/>
      <w:u w:val="single"/>
    </w:rPr>
  </w:style>
  <w:style w:type="character" w:customStyle="1" w:styleId="med16">
    <w:name w:val="med16"/>
    <w:basedOn w:val="DefaultParagraphFont"/>
    <w:rsid w:val="00F52138"/>
    <w:rPr>
      <w:sz w:val="29"/>
      <w:szCs w:val="29"/>
    </w:rPr>
  </w:style>
  <w:style w:type="character" w:customStyle="1" w:styleId="lrg61">
    <w:name w:val="lrg61"/>
    <w:basedOn w:val="DefaultParagraphFont"/>
    <w:rsid w:val="00F52138"/>
    <w:rPr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52138"/>
    <w:rPr>
      <w:color w:val="004B91"/>
      <w:u w:val="single"/>
    </w:rPr>
  </w:style>
  <w:style w:type="character" w:customStyle="1" w:styleId="med16">
    <w:name w:val="med16"/>
    <w:basedOn w:val="DefaultParagraphFont"/>
    <w:rsid w:val="00F52138"/>
    <w:rPr>
      <w:sz w:val="29"/>
      <w:szCs w:val="29"/>
    </w:rPr>
  </w:style>
  <w:style w:type="character" w:customStyle="1" w:styleId="lrg61">
    <w:name w:val="lrg61"/>
    <w:basedOn w:val="DefaultParagraphFont"/>
    <w:rsid w:val="00F52138"/>
    <w:rPr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259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amazon.co.uk/Missionary-Mercenary-Mystic-Misfit-J-ebook/dp/B00D0HDN2C/ref=sr_1_1?s=books&amp;ie=UTF8&amp;qid=1394317340&amp;sr=1-1&amp;keywords=disastrous+passion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amazon.co.uk/William-Finnegan/e/B000APL4SC/ref=sr_ntt_srch_lnk_1?qid=1394317095&amp;sr=1-1" TargetMode="External"/><Relationship Id="rId5" Type="http://schemas.openxmlformats.org/officeDocument/2006/relationships/hyperlink" Target="http://www.amazon.co.uk/Marianne-Elliott/e/B009IF61T2/ref=sr_ntt_srch_lnk_1?qid=1394316955&amp;sr=1-1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523470BC</Template>
  <TotalTime>0</TotalTime>
  <Pages>2</Pages>
  <Words>382</Words>
  <Characters>2180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Save The Children</Company>
  <LinksUpToDate>false</LinksUpToDate>
  <CharactersWithSpaces>2557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Jump</dc:creator>
  <cp:lastModifiedBy>Laura Jump</cp:lastModifiedBy>
  <cp:revision>2</cp:revision>
  <dcterms:created xsi:type="dcterms:W3CDTF">2014-03-09T19:36:00Z</dcterms:created>
  <dcterms:modified xsi:type="dcterms:W3CDTF">2014-03-09T19:36:00Z</dcterms:modified>
</cp:coreProperties>
</file>